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170" w:rsidRDefault="002D0170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восклицательный знак" style="position:absolute;margin-left:1in;margin-top:414pt;width:87.35pt;height:46.2pt;z-index:251658240;visibility:visible">
            <v:imagedata r:id="rId6" o:title=""/>
          </v:shape>
        </w:pict>
      </w:r>
      <w:r>
        <w:rPr>
          <w:noProof/>
          <w:lang w:eastAsia="ru-RU"/>
        </w:rPr>
        <w:pict>
          <v:shape id="Рисунок 23" o:spid="_x0000_s1027" type="#_x0000_t75" alt="http://sila-znaniy.com/wp-content/uploads/2013/02/komar.jpg" style="position:absolute;margin-left:575.75pt;margin-top:204.6pt;width:173.75pt;height:129.1pt;z-index:251659264;visibility:visible;mso-wrap-distance-left:9.48pt;mso-wrap-distance-top:.96pt;mso-wrap-distance-right:9.51pt;mso-wrap-distance-bottom:1.47pt">
            <v:imagedata r:id="rId7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8" o:spid="_x0000_s1028" type="#_x0000_t75" style="position:absolute;margin-left:5.15pt;margin-top:5.4pt;width:774.8pt;height:554.65pt;z-index:251656192;visibility:visible">
            <v:imagedata r:id="rId8" o:title="" croptop="944f" cropbottom="23353f" cropleft="3065f" cropright="14023f"/>
          </v:shape>
        </w:pict>
      </w:r>
      <w:r>
        <w:rPr>
          <w:noProof/>
          <w:lang w:eastAsia="ru-RU"/>
        </w:rPr>
        <w:pict>
          <v:shape id="Рисунок 20" o:spid="_x0000_s1029" type="#_x0000_t75" alt="восклицательный знак" style="position:absolute;margin-left:60.55pt;margin-top:75.65pt;width:87.15pt;height:46.2pt;z-index:251657216;visibility:visible">
            <v:imagedata r:id="rId9" o:title=""/>
          </v:shape>
        </w:pict>
      </w:r>
      <w:r w:rsidRPr="009303AA">
        <w:rPr>
          <w:noProof/>
          <w:lang w:eastAsia="ru-RU"/>
        </w:rPr>
        <w:pict>
          <v:shape id="Рисунок 11" o:spid="_x0000_i1025" type="#_x0000_t75" style="width:785.25pt;height:1110pt;visibility:visible">
            <v:imagedata r:id="rId10" o:title=""/>
          </v:shape>
        </w:pict>
      </w:r>
    </w:p>
    <w:sectPr w:rsidR="002D0170" w:rsidSect="001A5D47">
      <w:pgSz w:w="16838" w:h="11906" w:orient="landscape"/>
      <w:pgMar w:top="567" w:right="567" w:bottom="567" w:left="567" w:header="709" w:footer="709" w:gutter="0"/>
      <w:pgBorders w:offsetFrom="page">
        <w:top w:val="single" w:sz="18" w:space="24" w:color="17365D"/>
        <w:left w:val="single" w:sz="18" w:space="24" w:color="17365D"/>
        <w:bottom w:val="single" w:sz="18" w:space="24" w:color="17365D"/>
        <w:right w:val="single" w:sz="18" w:space="24" w:color="17365D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170" w:rsidRDefault="002D0170" w:rsidP="00E97048">
      <w:pPr>
        <w:spacing w:after="0" w:line="240" w:lineRule="auto"/>
      </w:pPr>
      <w:r>
        <w:separator/>
      </w:r>
    </w:p>
  </w:endnote>
  <w:endnote w:type="continuationSeparator" w:id="0">
    <w:p w:rsidR="002D0170" w:rsidRDefault="002D0170" w:rsidP="00E97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170" w:rsidRDefault="002D0170" w:rsidP="00E97048">
      <w:pPr>
        <w:spacing w:after="0" w:line="240" w:lineRule="auto"/>
      </w:pPr>
      <w:r>
        <w:separator/>
      </w:r>
    </w:p>
  </w:footnote>
  <w:footnote w:type="continuationSeparator" w:id="0">
    <w:p w:rsidR="002D0170" w:rsidRDefault="002D0170" w:rsidP="00E970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175C"/>
    <w:rsid w:val="001A01B0"/>
    <w:rsid w:val="001A5BE6"/>
    <w:rsid w:val="001A5D47"/>
    <w:rsid w:val="00215AC3"/>
    <w:rsid w:val="002D0170"/>
    <w:rsid w:val="00414F22"/>
    <w:rsid w:val="00420867"/>
    <w:rsid w:val="00535F97"/>
    <w:rsid w:val="00601735"/>
    <w:rsid w:val="007132F3"/>
    <w:rsid w:val="007B14C4"/>
    <w:rsid w:val="0092535D"/>
    <w:rsid w:val="009274CD"/>
    <w:rsid w:val="009303AA"/>
    <w:rsid w:val="00A36425"/>
    <w:rsid w:val="00A8641C"/>
    <w:rsid w:val="00AA0881"/>
    <w:rsid w:val="00AD52E2"/>
    <w:rsid w:val="00B04C4D"/>
    <w:rsid w:val="00B848D5"/>
    <w:rsid w:val="00E97048"/>
    <w:rsid w:val="00EA1FA5"/>
    <w:rsid w:val="00F92A56"/>
    <w:rsid w:val="00FA175C"/>
    <w:rsid w:val="00FA7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4CD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A1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A1F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E97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97048"/>
  </w:style>
  <w:style w:type="paragraph" w:styleId="Footer">
    <w:name w:val="footer"/>
    <w:basedOn w:val="Normal"/>
    <w:link w:val="FooterChar"/>
    <w:uiPriority w:val="99"/>
    <w:semiHidden/>
    <w:rsid w:val="00E97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970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</TotalTime>
  <Pages>1</Pages>
  <Words>0</Words>
  <Characters>5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DOU№29</dc:creator>
  <cp:keywords/>
  <dc:description/>
  <cp:lastModifiedBy>Dam0n</cp:lastModifiedBy>
  <cp:revision>4</cp:revision>
  <cp:lastPrinted>2015-04-04T07:30:00Z</cp:lastPrinted>
  <dcterms:created xsi:type="dcterms:W3CDTF">2015-04-04T07:14:00Z</dcterms:created>
  <dcterms:modified xsi:type="dcterms:W3CDTF">2016-04-28T06:06:00Z</dcterms:modified>
</cp:coreProperties>
</file>